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8B7B32" w14:textId="63E92B08" w:rsidR="00BB2767" w:rsidRDefault="00BB2767" w:rsidP="00774FB3">
      <w:pPr>
        <w:pStyle w:val="contactdetails"/>
        <w:tabs>
          <w:tab w:val="clear" w:pos="280"/>
          <w:tab w:val="clear" w:pos="460"/>
        </w:tabs>
        <w:ind w:right="1694"/>
        <w:rPr>
          <w:rFonts w:ascii="Arial" w:hAnsi="Arial"/>
          <w:sz w:val="22"/>
          <w:szCs w:val="22"/>
        </w:rPr>
      </w:pPr>
      <w:bookmarkStart w:id="0" w:name="_Hlk20826338"/>
    </w:p>
    <w:p w14:paraId="0324CEBE" w14:textId="12B53407" w:rsidR="00BA5CE6" w:rsidRDefault="00BA5CE6" w:rsidP="00774FB3">
      <w:pPr>
        <w:pStyle w:val="contactdetails"/>
        <w:tabs>
          <w:tab w:val="clear" w:pos="280"/>
          <w:tab w:val="clear" w:pos="460"/>
        </w:tabs>
        <w:ind w:right="1694"/>
        <w:rPr>
          <w:rFonts w:ascii="Arial" w:hAnsi="Arial"/>
          <w:sz w:val="22"/>
          <w:szCs w:val="22"/>
        </w:rPr>
      </w:pPr>
    </w:p>
    <w:p w14:paraId="7501F1CC" w14:textId="77777777" w:rsidR="00BB2767" w:rsidRDefault="00BB2767" w:rsidP="00774FB3">
      <w:pPr>
        <w:pStyle w:val="contactdetails"/>
        <w:tabs>
          <w:tab w:val="clear" w:pos="280"/>
          <w:tab w:val="clear" w:pos="460"/>
        </w:tabs>
        <w:ind w:right="1694"/>
        <w:rPr>
          <w:rFonts w:ascii="Arial" w:hAnsi="Arial"/>
          <w:sz w:val="22"/>
          <w:szCs w:val="22"/>
        </w:rPr>
      </w:pPr>
    </w:p>
    <w:bookmarkEnd w:id="0"/>
    <w:p w14:paraId="08B72741" w14:textId="65C1ABB3" w:rsidR="0011706B" w:rsidRPr="00CB6D05" w:rsidRDefault="0011706B" w:rsidP="00421773">
      <w:pPr>
        <w:spacing w:after="240"/>
        <w:rPr>
          <w:sz w:val="22"/>
          <w:szCs w:val="22"/>
        </w:rPr>
      </w:pPr>
      <w:r w:rsidRPr="00CB6D05">
        <w:rPr>
          <w:noProof/>
          <w:sz w:val="22"/>
          <w:szCs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266EC307" wp14:editId="023CAA6E">
                <wp:simplePos x="0" y="0"/>
                <wp:positionH relativeFrom="column">
                  <wp:posOffset>4629150</wp:posOffset>
                </wp:positionH>
                <wp:positionV relativeFrom="paragraph">
                  <wp:posOffset>-4898390</wp:posOffset>
                </wp:positionV>
                <wp:extent cx="1819275" cy="771525"/>
                <wp:effectExtent l="0" t="0" r="0" b="3175"/>
                <wp:wrapNone/>
                <wp:docPr id="2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19275" cy="771525"/>
                          <a:chOff x="8895" y="1230"/>
                          <a:chExt cx="2865" cy="1215"/>
                        </a:xfrm>
                      </wpg:grpSpPr>
                      <wps:wsp>
                        <wps:cNvPr id="3" name="Text Box 20"/>
                        <wps:cNvSpPr txBox="1">
                          <a:spLocks noChangeArrowheads="1"/>
                        </wps:cNvSpPr>
                        <wps:spPr bwMode="auto">
                          <a:xfrm>
                            <a:off x="10290" y="1230"/>
                            <a:ext cx="1470" cy="12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DB9D647" w14:textId="77777777" w:rsidR="0011706B" w:rsidRDefault="0011706B" w:rsidP="0011706B">
                              <w:pPr>
                                <w:rPr>
                                  <w:color w:val="FFFFFF"/>
                                  <w:sz w:val="92"/>
                                </w:rPr>
                              </w:pPr>
                              <w:r>
                                <w:rPr>
                                  <w:color w:val="FFFFFF"/>
                                  <w:sz w:val="92"/>
                                </w:rPr>
                                <w:t>08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AutoShape 21"/>
                        <wps:cNvCnPr>
                          <a:cxnSpLocks noChangeShapeType="1"/>
                        </wps:cNvCnPr>
                        <wps:spPr bwMode="auto">
                          <a:xfrm>
                            <a:off x="10290" y="1590"/>
                            <a:ext cx="0" cy="630"/>
                          </a:xfrm>
                          <a:prstGeom prst="straightConnector1">
                            <a:avLst/>
                          </a:prstGeom>
                          <a:noFill/>
                          <a:ln w="1905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8895" y="1455"/>
                            <a:ext cx="1365" cy="6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D5E60DF" w14:textId="77777777" w:rsidR="0011706B" w:rsidRDefault="0011706B" w:rsidP="0011706B">
                              <w:pPr>
                                <w:jc w:val="right"/>
                                <w:rPr>
                                  <w:rFonts w:ascii="Calibri" w:hAnsi="Calibri"/>
                                  <w:b/>
                                  <w:color w:val="FFFFFF"/>
                                  <w:sz w:val="3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color w:val="FFFFFF"/>
                                  <w:sz w:val="32"/>
                                </w:rPr>
                                <w:t>Fall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6EC307" id="Group 19" o:spid="_x0000_s1026" style="position:absolute;margin-left:364.5pt;margin-top:-385.7pt;width:143.25pt;height:60.75pt;z-index:251658240" coordorigin="8895,1230" coordsize="2865,12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0" o:spid="_x0000_s1027" type="#_x0000_t202" style="position:absolute;left:10290;top:1230;width:1470;height:12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" filled="f" stroked="f">
                  <v:textbox>
                    <w:txbxContent>
                      <w:p w14:paraId="7DB9D647" w14:textId="77777777" w:rsidR="0011706B" w:rsidRDefault="0011706B" w:rsidP="0011706B">
                        <w:pPr>
                          <w:rPr>
                            <w:color w:val="FFFFFF"/>
                            <w:sz w:val="92"/>
                          </w:rPr>
                        </w:pPr>
                        <w:r>
                          <w:rPr>
                            <w:color w:val="FFFFFF"/>
                            <w:sz w:val="92"/>
                          </w:rPr>
                          <w:t>08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21" o:spid="_x0000_s1028" type="#_x0000_t32" style="position:absolute;left:10290;top:1590;width:0;height:63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" strokecolor="white" strokeweight="1.5pt"/>
                <v:shape id="Text Box 22" o:spid="_x0000_s1029" type="#_x0000_t202" style="position:absolute;left:8895;top:1455;width:1365;height:6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" filled="f" stroked="f">
                  <v:textbox>
                    <w:txbxContent>
                      <w:p w14:paraId="5D5E60DF" w14:textId="77777777" w:rsidR="0011706B" w:rsidRDefault="0011706B" w:rsidP="0011706B">
                        <w:pPr>
                          <w:jc w:val="right"/>
                          <w:rPr>
                            <w:rFonts w:ascii="Calibri" w:hAnsi="Calibri"/>
                            <w:b/>
                            <w:color w:val="FFFFFF"/>
                            <w:sz w:val="32"/>
                          </w:rPr>
                        </w:pPr>
                        <w:r>
                          <w:rPr>
                            <w:rFonts w:ascii="Calibri" w:hAnsi="Calibri"/>
                            <w:b/>
                            <w:color w:val="FFFFFF"/>
                            <w:sz w:val="32"/>
                          </w:rPr>
                          <w:t>Fall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CB6D05" w:rsidRPr="00CB6D05">
        <w:rPr>
          <w:noProof/>
          <w:sz w:val="22"/>
          <w:szCs w:val="22"/>
        </w:rPr>
        <w:t>4</w:t>
      </w:r>
      <w:r w:rsidR="00220A1E" w:rsidRPr="00CB6D05">
        <w:rPr>
          <w:noProof/>
          <w:sz w:val="22"/>
          <w:szCs w:val="22"/>
        </w:rPr>
        <w:t xml:space="preserve"> February</w:t>
      </w:r>
      <w:r w:rsidR="00277729" w:rsidRPr="00CB6D05">
        <w:rPr>
          <w:noProof/>
          <w:sz w:val="22"/>
          <w:szCs w:val="22"/>
        </w:rPr>
        <w:t xml:space="preserve"> 2026</w:t>
      </w:r>
    </w:p>
    <w:p w14:paraId="25DD5258" w14:textId="77777777" w:rsidR="00040216" w:rsidRDefault="00040216" w:rsidP="009D75D0">
      <w:pPr>
        <w:spacing w:before="120"/>
        <w:rPr>
          <w:sz w:val="22"/>
          <w:szCs w:val="22"/>
        </w:rPr>
      </w:pPr>
    </w:p>
    <w:p w14:paraId="75698CBA" w14:textId="6AD91A92" w:rsidR="0011706B" w:rsidRDefault="00277729" w:rsidP="009D75D0">
      <w:pPr>
        <w:spacing w:before="120"/>
        <w:rPr>
          <w:sz w:val="22"/>
          <w:szCs w:val="22"/>
        </w:rPr>
      </w:pPr>
      <w:r>
        <w:rPr>
          <w:sz w:val="22"/>
          <w:szCs w:val="22"/>
        </w:rPr>
        <w:t>RS Bicknell</w:t>
      </w:r>
    </w:p>
    <w:p w14:paraId="1C3ECF32" w14:textId="34AC4987" w:rsidR="00040216" w:rsidRPr="006E144D" w:rsidRDefault="00040216" w:rsidP="009D75D0">
      <w:pPr>
        <w:spacing w:before="120"/>
        <w:rPr>
          <w:sz w:val="22"/>
          <w:szCs w:val="22"/>
        </w:rPr>
      </w:pPr>
      <w:hyperlink r:id="rId12" w:history="1">
        <w:r w:rsidRPr="00040216">
          <w:rPr>
            <w:rStyle w:val="Hyperlink"/>
            <w:sz w:val="22"/>
            <w:szCs w:val="22"/>
          </w:rPr>
          <w:t>fyi-request-31984-c92eb036@requests.fyi.org.nz</w:t>
        </w:r>
      </w:hyperlink>
    </w:p>
    <w:p w14:paraId="6D48AA89" w14:textId="77777777" w:rsidR="0011706B" w:rsidRPr="006E144D" w:rsidRDefault="0011706B" w:rsidP="0011706B">
      <w:pPr>
        <w:pStyle w:val="TeThHauorabodytext"/>
        <w:spacing w:line="360" w:lineRule="auto"/>
      </w:pPr>
    </w:p>
    <w:p w14:paraId="17C34A6D" w14:textId="55616475" w:rsidR="0011706B" w:rsidRPr="006E144D" w:rsidRDefault="0011706B" w:rsidP="0011706B">
      <w:pPr>
        <w:rPr>
          <w:sz w:val="22"/>
          <w:szCs w:val="22"/>
        </w:rPr>
      </w:pPr>
      <w:proofErr w:type="spellStart"/>
      <w:r w:rsidRPr="006E144D">
        <w:rPr>
          <w:sz w:val="22"/>
          <w:szCs w:val="22"/>
        </w:rPr>
        <w:t>T</w:t>
      </w:r>
      <w:r w:rsidRPr="006E144D">
        <w:rPr>
          <w:rFonts w:cs="Arial"/>
          <w:sz w:val="22"/>
          <w:szCs w:val="22"/>
        </w:rPr>
        <w:t>ē</w:t>
      </w:r>
      <w:r w:rsidRPr="006E144D">
        <w:rPr>
          <w:sz w:val="22"/>
          <w:szCs w:val="22"/>
        </w:rPr>
        <w:t>n</w:t>
      </w:r>
      <w:r w:rsidRPr="006E144D">
        <w:rPr>
          <w:rFonts w:cs="Arial"/>
          <w:sz w:val="22"/>
          <w:szCs w:val="22"/>
        </w:rPr>
        <w:t>ā</w:t>
      </w:r>
      <w:proofErr w:type="spellEnd"/>
      <w:r w:rsidRPr="006E144D">
        <w:rPr>
          <w:sz w:val="22"/>
          <w:szCs w:val="22"/>
        </w:rPr>
        <w:t xml:space="preserve"> </w:t>
      </w:r>
      <w:proofErr w:type="spellStart"/>
      <w:r w:rsidRPr="006E144D">
        <w:rPr>
          <w:sz w:val="22"/>
          <w:szCs w:val="22"/>
        </w:rPr>
        <w:t>koe</w:t>
      </w:r>
      <w:proofErr w:type="spellEnd"/>
      <w:r w:rsidRPr="006E144D">
        <w:rPr>
          <w:sz w:val="22"/>
          <w:szCs w:val="22"/>
        </w:rPr>
        <w:t xml:space="preserve"> </w:t>
      </w:r>
      <w:r w:rsidR="00277729">
        <w:rPr>
          <w:sz w:val="22"/>
          <w:szCs w:val="22"/>
        </w:rPr>
        <w:t>RS Bicknell</w:t>
      </w:r>
    </w:p>
    <w:p w14:paraId="05138093" w14:textId="103A040A" w:rsidR="0011706B" w:rsidRPr="006E144D" w:rsidRDefault="0011706B" w:rsidP="0011706B">
      <w:pPr>
        <w:rPr>
          <w:rFonts w:cs="Arial"/>
          <w:sz w:val="22"/>
          <w:szCs w:val="22"/>
          <w:lang w:val="en-US"/>
        </w:rPr>
      </w:pPr>
      <w:r w:rsidRPr="006E144D">
        <w:rPr>
          <w:rFonts w:cs="Arial"/>
          <w:sz w:val="22"/>
          <w:szCs w:val="22"/>
          <w:lang w:val="en-US"/>
        </w:rPr>
        <w:t xml:space="preserve">Thank you for your Official Information Act 1982 (the Act) request, received </w:t>
      </w:r>
      <w:r w:rsidR="007746FB">
        <w:rPr>
          <w:rFonts w:cs="Arial"/>
          <w:sz w:val="22"/>
          <w:szCs w:val="22"/>
          <w:lang w:val="en-US"/>
        </w:rPr>
        <w:t>1</w:t>
      </w:r>
      <w:r w:rsidR="00EA247E">
        <w:rPr>
          <w:rFonts w:cs="Arial"/>
          <w:sz w:val="22"/>
          <w:szCs w:val="22"/>
          <w:lang w:val="en-US"/>
        </w:rPr>
        <w:t>8</w:t>
      </w:r>
      <w:r w:rsidR="007746FB">
        <w:rPr>
          <w:rFonts w:cs="Arial"/>
          <w:sz w:val="22"/>
          <w:szCs w:val="22"/>
          <w:lang w:val="en-US"/>
        </w:rPr>
        <w:t xml:space="preserve"> </w:t>
      </w:r>
      <w:r w:rsidR="00EA247E">
        <w:rPr>
          <w:rFonts w:cs="Arial"/>
          <w:sz w:val="22"/>
          <w:szCs w:val="22"/>
          <w:lang w:val="en-US"/>
        </w:rPr>
        <w:t>December</w:t>
      </w:r>
      <w:r w:rsidRPr="006E144D">
        <w:rPr>
          <w:rFonts w:cs="Arial"/>
          <w:sz w:val="22"/>
          <w:szCs w:val="22"/>
          <w:lang w:val="en-US"/>
        </w:rPr>
        <w:t xml:space="preserve"> 2025, asking for:</w:t>
      </w:r>
    </w:p>
    <w:p w14:paraId="2CDF8065" w14:textId="77777777" w:rsidR="00F84139" w:rsidRDefault="003A4DA7" w:rsidP="0011706B">
      <w:pPr>
        <w:rPr>
          <w:i/>
          <w:iCs/>
          <w:sz w:val="22"/>
          <w:szCs w:val="22"/>
        </w:rPr>
      </w:pPr>
      <w:r w:rsidRPr="003A4DA7">
        <w:rPr>
          <w:i/>
          <w:iCs/>
          <w:sz w:val="22"/>
          <w:szCs w:val="22"/>
        </w:rPr>
        <w:t xml:space="preserve">- An explanation as to why Mr </w:t>
      </w:r>
      <w:proofErr w:type="spellStart"/>
      <w:r w:rsidRPr="003A4DA7">
        <w:rPr>
          <w:i/>
          <w:iCs/>
          <w:sz w:val="22"/>
          <w:szCs w:val="22"/>
        </w:rPr>
        <w:t>Lesā</w:t>
      </w:r>
      <w:proofErr w:type="spellEnd"/>
      <w:r w:rsidRPr="003A4DA7">
        <w:rPr>
          <w:i/>
          <w:iCs/>
          <w:sz w:val="22"/>
          <w:szCs w:val="22"/>
        </w:rPr>
        <w:t xml:space="preserve"> was deemed suitable to be appointed to this position.</w:t>
      </w:r>
      <w:r w:rsidRPr="003A4DA7">
        <w:rPr>
          <w:i/>
          <w:iCs/>
          <w:sz w:val="22"/>
          <w:szCs w:val="22"/>
        </w:rPr>
        <w:br/>
        <w:t xml:space="preserve">- All documents pertaining to Mr Lesā's appointment including a) any CVs, application forms, or statements or information supplied by Mr </w:t>
      </w:r>
      <w:proofErr w:type="spellStart"/>
      <w:r w:rsidRPr="003A4DA7">
        <w:rPr>
          <w:i/>
          <w:iCs/>
          <w:sz w:val="22"/>
          <w:szCs w:val="22"/>
        </w:rPr>
        <w:t>Lesā</w:t>
      </w:r>
      <w:proofErr w:type="spellEnd"/>
      <w:r w:rsidRPr="003A4DA7">
        <w:rPr>
          <w:i/>
          <w:iCs/>
          <w:sz w:val="22"/>
          <w:szCs w:val="22"/>
        </w:rPr>
        <w:t xml:space="preserve"> in the course of the appointment process b) any advice or reports produced by the Committee in the process of appointing Mr Lesā.</w:t>
      </w:r>
      <w:r w:rsidRPr="003A4DA7">
        <w:rPr>
          <w:i/>
          <w:iCs/>
          <w:sz w:val="22"/>
          <w:szCs w:val="22"/>
        </w:rPr>
        <w:br/>
        <w:t xml:space="preserve">- A record of the total amount of funds paid by the Committee to Mr </w:t>
      </w:r>
      <w:proofErr w:type="spellStart"/>
      <w:r w:rsidRPr="003A4DA7">
        <w:rPr>
          <w:i/>
          <w:iCs/>
          <w:sz w:val="22"/>
          <w:szCs w:val="22"/>
        </w:rPr>
        <w:t>Lesā</w:t>
      </w:r>
      <w:proofErr w:type="spellEnd"/>
      <w:r w:rsidRPr="003A4DA7">
        <w:rPr>
          <w:i/>
          <w:iCs/>
          <w:sz w:val="22"/>
          <w:szCs w:val="22"/>
        </w:rPr>
        <w:t xml:space="preserve"> during his appointment.</w:t>
      </w:r>
      <w:r w:rsidRPr="003A4DA7">
        <w:rPr>
          <w:i/>
          <w:iCs/>
          <w:sz w:val="22"/>
          <w:szCs w:val="22"/>
        </w:rPr>
        <w:br/>
        <w:t xml:space="preserve">- How many meetings Mr </w:t>
      </w:r>
      <w:proofErr w:type="spellStart"/>
      <w:r w:rsidRPr="003A4DA7">
        <w:rPr>
          <w:i/>
          <w:iCs/>
          <w:sz w:val="22"/>
          <w:szCs w:val="22"/>
        </w:rPr>
        <w:t>Lesā</w:t>
      </w:r>
      <w:proofErr w:type="spellEnd"/>
      <w:r w:rsidRPr="003A4DA7">
        <w:rPr>
          <w:i/>
          <w:iCs/>
          <w:sz w:val="22"/>
          <w:szCs w:val="22"/>
        </w:rPr>
        <w:t xml:space="preserve"> attended, and how many meetings he did not attend during his appointment.</w:t>
      </w:r>
      <w:r w:rsidRPr="003A4DA7">
        <w:rPr>
          <w:i/>
          <w:iCs/>
          <w:sz w:val="22"/>
          <w:szCs w:val="22"/>
        </w:rPr>
        <w:br/>
        <w:t xml:space="preserve">- Any information/complaints/concerns pertaining to Mr </w:t>
      </w:r>
      <w:proofErr w:type="spellStart"/>
      <w:r w:rsidRPr="003A4DA7">
        <w:rPr>
          <w:i/>
          <w:iCs/>
          <w:sz w:val="22"/>
          <w:szCs w:val="22"/>
        </w:rPr>
        <w:t>Lesā</w:t>
      </w:r>
      <w:proofErr w:type="spellEnd"/>
      <w:r w:rsidRPr="003A4DA7">
        <w:rPr>
          <w:i/>
          <w:iCs/>
          <w:sz w:val="22"/>
          <w:szCs w:val="22"/>
        </w:rPr>
        <w:t xml:space="preserve"> raised with the Committee before, during, or after Mr Lesā's appointment.</w:t>
      </w:r>
    </w:p>
    <w:p w14:paraId="15285029" w14:textId="1CF6386D" w:rsidR="0011706B" w:rsidRPr="006E144D" w:rsidRDefault="0011706B" w:rsidP="0011706B">
      <w:pPr>
        <w:rPr>
          <w:rFonts w:cs="Arial"/>
          <w:sz w:val="22"/>
          <w:szCs w:val="22"/>
          <w:u w:val="single"/>
        </w:rPr>
      </w:pPr>
      <w:r w:rsidRPr="006E144D">
        <w:rPr>
          <w:rFonts w:cs="Arial"/>
          <w:sz w:val="22"/>
          <w:szCs w:val="22"/>
          <w:u w:val="single"/>
        </w:rPr>
        <w:t>Response</w:t>
      </w:r>
    </w:p>
    <w:p w14:paraId="4698018C" w14:textId="43F09E25" w:rsidR="0011706B" w:rsidRPr="006E144D" w:rsidRDefault="0011706B" w:rsidP="0011706B">
      <w:pPr>
        <w:rPr>
          <w:sz w:val="22"/>
          <w:szCs w:val="22"/>
        </w:rPr>
      </w:pPr>
      <w:r w:rsidRPr="006E144D">
        <w:rPr>
          <w:sz w:val="22"/>
          <w:szCs w:val="22"/>
        </w:rPr>
        <w:t>The response to your request is in</w:t>
      </w:r>
      <w:r w:rsidR="002C17BF">
        <w:rPr>
          <w:sz w:val="22"/>
          <w:szCs w:val="22"/>
        </w:rPr>
        <w:t xml:space="preserve"> </w:t>
      </w:r>
      <w:r w:rsidR="002C17BF" w:rsidRPr="00E019EC">
        <w:rPr>
          <w:sz w:val="22"/>
          <w:szCs w:val="22"/>
        </w:rPr>
        <w:t>Appendix 1</w:t>
      </w:r>
      <w:r w:rsidR="007B3E9A" w:rsidRPr="00E019EC">
        <w:rPr>
          <w:sz w:val="22"/>
          <w:szCs w:val="22"/>
        </w:rPr>
        <w:t>.</w:t>
      </w:r>
    </w:p>
    <w:p w14:paraId="50802ABB" w14:textId="4ECEDC33" w:rsidR="0011706B" w:rsidRPr="006E144D" w:rsidRDefault="0011706B" w:rsidP="0011706B">
      <w:pPr>
        <w:rPr>
          <w:sz w:val="22"/>
          <w:szCs w:val="22"/>
        </w:rPr>
      </w:pPr>
      <w:r w:rsidRPr="006E144D">
        <w:rPr>
          <w:sz w:val="22"/>
          <w:szCs w:val="22"/>
        </w:rPr>
        <w:t xml:space="preserve">If you have any </w:t>
      </w:r>
      <w:r w:rsidR="00EB410E">
        <w:rPr>
          <w:sz w:val="22"/>
          <w:szCs w:val="22"/>
        </w:rPr>
        <w:t xml:space="preserve">additional </w:t>
      </w:r>
      <w:proofErr w:type="gramStart"/>
      <w:r w:rsidRPr="006E144D">
        <w:rPr>
          <w:sz w:val="22"/>
          <w:szCs w:val="22"/>
        </w:rPr>
        <w:t>queries</w:t>
      </w:r>
      <w:proofErr w:type="gramEnd"/>
      <w:r w:rsidRPr="006E144D">
        <w:rPr>
          <w:sz w:val="22"/>
          <w:szCs w:val="22"/>
        </w:rPr>
        <w:t xml:space="preserve"> please contact us at info@hqsc.govt.nz. </w:t>
      </w:r>
    </w:p>
    <w:p w14:paraId="5FF41DBA" w14:textId="77777777" w:rsidR="0011706B" w:rsidRPr="006E144D" w:rsidRDefault="0011706B" w:rsidP="0011706B">
      <w:pPr>
        <w:rPr>
          <w:sz w:val="22"/>
          <w:szCs w:val="22"/>
        </w:rPr>
      </w:pPr>
      <w:r w:rsidRPr="006E144D">
        <w:rPr>
          <w:sz w:val="22"/>
          <w:szCs w:val="22"/>
        </w:rPr>
        <w:t xml:space="preserve">You have the right to seek an investigation and review by the Ombudsman of this decision under s 28(3) of the Act. Information about how to make a complaint is available at </w:t>
      </w:r>
      <w:hyperlink r:id="rId13" w:tgtFrame="_blank" w:history="1">
        <w:r w:rsidRPr="006E144D">
          <w:rPr>
            <w:sz w:val="22"/>
            <w:szCs w:val="22"/>
          </w:rPr>
          <w:t>www.ombudsman.parliament.nz</w:t>
        </w:r>
      </w:hyperlink>
      <w:r w:rsidRPr="006E144D">
        <w:rPr>
          <w:sz w:val="22"/>
          <w:szCs w:val="22"/>
        </w:rPr>
        <w:t xml:space="preserve"> or by calling 0800 802 602. </w:t>
      </w:r>
    </w:p>
    <w:p w14:paraId="5CB5CA5A" w14:textId="02FA44BD" w:rsidR="00040216" w:rsidRDefault="0011706B" w:rsidP="0011706B">
      <w:pPr>
        <w:rPr>
          <w:sz w:val="22"/>
          <w:szCs w:val="22"/>
        </w:rPr>
      </w:pPr>
      <w:r w:rsidRPr="006E144D">
        <w:rPr>
          <w:sz w:val="22"/>
          <w:szCs w:val="22"/>
        </w:rPr>
        <w:t>Please note the Commission publishes some of its OIA responses on its website, after the response is sent. We will not publish your name, address, or contact details.</w:t>
      </w:r>
    </w:p>
    <w:p w14:paraId="6F5D71FE" w14:textId="78DAFD0B" w:rsidR="00F15B2F" w:rsidRDefault="0011706B" w:rsidP="00F15B2F">
      <w:pPr>
        <w:rPr>
          <w:sz w:val="22"/>
          <w:szCs w:val="22"/>
        </w:rPr>
      </w:pPr>
      <w:proofErr w:type="spellStart"/>
      <w:r w:rsidRPr="006E144D">
        <w:rPr>
          <w:sz w:val="22"/>
          <w:szCs w:val="22"/>
        </w:rPr>
        <w:t>Nāku</w:t>
      </w:r>
      <w:proofErr w:type="spellEnd"/>
      <w:r w:rsidRPr="006E144D">
        <w:rPr>
          <w:sz w:val="22"/>
          <w:szCs w:val="22"/>
        </w:rPr>
        <w:t xml:space="preserve"> </w:t>
      </w:r>
      <w:proofErr w:type="spellStart"/>
      <w:r w:rsidRPr="006E144D">
        <w:rPr>
          <w:sz w:val="22"/>
          <w:szCs w:val="22"/>
        </w:rPr>
        <w:t>noa</w:t>
      </w:r>
      <w:proofErr w:type="spellEnd"/>
      <w:r w:rsidRPr="006E144D">
        <w:rPr>
          <w:sz w:val="22"/>
          <w:szCs w:val="22"/>
        </w:rPr>
        <w:t xml:space="preserve">, </w:t>
      </w:r>
      <w:proofErr w:type="spellStart"/>
      <w:r w:rsidRPr="006E144D">
        <w:rPr>
          <w:sz w:val="22"/>
          <w:szCs w:val="22"/>
        </w:rPr>
        <w:t>nā</w:t>
      </w:r>
      <w:proofErr w:type="spellEnd"/>
    </w:p>
    <w:p w14:paraId="401B0C0B" w14:textId="019072B1" w:rsidR="00B8067B" w:rsidRDefault="00CB6D05" w:rsidP="00F15B2F">
      <w:pPr>
        <w:rPr>
          <w:noProof/>
          <w:sz w:val="22"/>
          <w:szCs w:val="22"/>
        </w:rPr>
      </w:pPr>
      <w:r w:rsidRPr="008A3D51">
        <w:rPr>
          <w:noProof/>
          <w:sz w:val="22"/>
          <w:szCs w:val="22"/>
        </w:rPr>
        <w:drawing>
          <wp:inline distT="0" distB="0" distL="0" distR="0" wp14:anchorId="1D8CA5A7" wp14:editId="37BBB7BC">
            <wp:extent cx="1693390" cy="731424"/>
            <wp:effectExtent l="0" t="0" r="2540" b="0"/>
            <wp:docPr id="162147050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0181" cy="7386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FB7D37" w14:textId="77777777" w:rsidR="00B8067B" w:rsidRPr="00F15B2F" w:rsidRDefault="00B8067B" w:rsidP="00F15B2F">
      <w:pPr>
        <w:rPr>
          <w:sz w:val="22"/>
          <w:szCs w:val="22"/>
        </w:rPr>
      </w:pPr>
    </w:p>
    <w:p w14:paraId="702E845C" w14:textId="77777777" w:rsidR="0011706B" w:rsidRPr="00936607" w:rsidRDefault="0011706B" w:rsidP="00936607">
      <w:pPr>
        <w:pStyle w:val="NoSpacing"/>
        <w:rPr>
          <w:rFonts w:cs="Arial"/>
          <w:sz w:val="22"/>
          <w:szCs w:val="22"/>
        </w:rPr>
      </w:pPr>
      <w:r w:rsidRPr="00936607">
        <w:rPr>
          <w:rFonts w:cs="Arial"/>
          <w:sz w:val="22"/>
          <w:szCs w:val="22"/>
        </w:rPr>
        <w:t>Professor Sunny Collings</w:t>
      </w:r>
    </w:p>
    <w:p w14:paraId="7CB58586" w14:textId="51C43BAE" w:rsidR="001E01B8" w:rsidRDefault="0011706B" w:rsidP="00BF7467">
      <w:pPr>
        <w:pStyle w:val="NoSpacing"/>
        <w:rPr>
          <w:rFonts w:cs="Arial"/>
          <w:sz w:val="22"/>
          <w:szCs w:val="22"/>
        </w:rPr>
      </w:pPr>
      <w:r w:rsidRPr="00936607">
        <w:rPr>
          <w:rFonts w:cs="Arial"/>
          <w:sz w:val="22"/>
          <w:szCs w:val="22"/>
        </w:rPr>
        <w:t>Chief Executive</w:t>
      </w:r>
      <w:r w:rsidRPr="00936607">
        <w:rPr>
          <w:rFonts w:cs="Arial"/>
          <w:sz w:val="22"/>
          <w:szCs w:val="22"/>
        </w:rPr>
        <w:br/>
        <w:t xml:space="preserve">Health Quality &amp; Safety Commission </w:t>
      </w:r>
      <w:proofErr w:type="spellStart"/>
      <w:r w:rsidRPr="00936607">
        <w:rPr>
          <w:rFonts w:cs="Arial"/>
          <w:sz w:val="22"/>
          <w:szCs w:val="22"/>
        </w:rPr>
        <w:t>Te</w:t>
      </w:r>
      <w:proofErr w:type="spellEnd"/>
      <w:r w:rsidRPr="00936607">
        <w:rPr>
          <w:rFonts w:cs="Arial"/>
          <w:sz w:val="22"/>
          <w:szCs w:val="22"/>
        </w:rPr>
        <w:t xml:space="preserve"> </w:t>
      </w:r>
      <w:proofErr w:type="spellStart"/>
      <w:r w:rsidRPr="00936607">
        <w:rPr>
          <w:rFonts w:cs="Arial"/>
          <w:sz w:val="22"/>
          <w:szCs w:val="22"/>
        </w:rPr>
        <w:t>Tāhū</w:t>
      </w:r>
      <w:proofErr w:type="spellEnd"/>
      <w:r w:rsidRPr="00936607">
        <w:rPr>
          <w:rFonts w:cs="Arial"/>
          <w:sz w:val="22"/>
          <w:szCs w:val="22"/>
        </w:rPr>
        <w:t xml:space="preserve"> Hauora</w:t>
      </w:r>
    </w:p>
    <w:p w14:paraId="7F79F53E" w14:textId="77777777" w:rsidR="007F386E" w:rsidRDefault="007F386E" w:rsidP="00BF7467">
      <w:pPr>
        <w:pStyle w:val="NoSpacing"/>
        <w:rPr>
          <w:rFonts w:cs="Arial"/>
          <w:sz w:val="22"/>
          <w:szCs w:val="22"/>
        </w:rPr>
      </w:pPr>
    </w:p>
    <w:p w14:paraId="0CED2400" w14:textId="77777777" w:rsidR="007F386E" w:rsidRDefault="007F386E" w:rsidP="00BF7467">
      <w:pPr>
        <w:pStyle w:val="NoSpacing"/>
        <w:rPr>
          <w:rFonts w:cs="Arial"/>
          <w:sz w:val="22"/>
          <w:szCs w:val="22"/>
        </w:rPr>
      </w:pPr>
    </w:p>
    <w:p w14:paraId="650B1C66" w14:textId="6991AEA0" w:rsidR="007F386E" w:rsidRDefault="007F386E" w:rsidP="00BF7467">
      <w:pPr>
        <w:pStyle w:val="NoSpacing"/>
        <w:rPr>
          <w:rFonts w:cs="Arial"/>
          <w:b/>
          <w:bCs/>
          <w:sz w:val="22"/>
          <w:szCs w:val="22"/>
        </w:rPr>
      </w:pPr>
      <w:r w:rsidRPr="007F386E">
        <w:rPr>
          <w:rFonts w:cs="Arial"/>
          <w:b/>
          <w:bCs/>
          <w:sz w:val="22"/>
          <w:szCs w:val="22"/>
        </w:rPr>
        <w:t>Appendix 1</w:t>
      </w:r>
    </w:p>
    <w:p w14:paraId="32C48E81" w14:textId="77777777" w:rsidR="007F386E" w:rsidRDefault="007F386E" w:rsidP="00BF7467">
      <w:pPr>
        <w:pStyle w:val="NoSpacing"/>
        <w:rPr>
          <w:rFonts w:cs="Arial"/>
          <w:b/>
          <w:bCs/>
          <w:sz w:val="22"/>
          <w:szCs w:val="22"/>
        </w:rPr>
      </w:pPr>
    </w:p>
    <w:p w14:paraId="6B1721FA" w14:textId="77777777" w:rsidR="007F386E" w:rsidRDefault="007F386E" w:rsidP="007F386E">
      <w:pPr>
        <w:rPr>
          <w:i/>
          <w:iCs/>
          <w:sz w:val="22"/>
          <w:szCs w:val="22"/>
        </w:rPr>
      </w:pPr>
      <w:r w:rsidRPr="003A4DA7">
        <w:rPr>
          <w:i/>
          <w:iCs/>
          <w:sz w:val="22"/>
          <w:szCs w:val="22"/>
        </w:rPr>
        <w:t xml:space="preserve">- An explanation as to why Mr </w:t>
      </w:r>
      <w:proofErr w:type="spellStart"/>
      <w:r w:rsidRPr="003A4DA7">
        <w:rPr>
          <w:i/>
          <w:iCs/>
          <w:sz w:val="22"/>
          <w:szCs w:val="22"/>
        </w:rPr>
        <w:t>Lesā</w:t>
      </w:r>
      <w:proofErr w:type="spellEnd"/>
      <w:r w:rsidRPr="003A4DA7">
        <w:rPr>
          <w:i/>
          <w:iCs/>
          <w:sz w:val="22"/>
          <w:szCs w:val="22"/>
        </w:rPr>
        <w:t xml:space="preserve"> was deemed suitable to be appointed to this position.</w:t>
      </w:r>
    </w:p>
    <w:p w14:paraId="6B15E429" w14:textId="536BE430" w:rsidR="00003453" w:rsidRPr="000F0989" w:rsidRDefault="00DE5C6C" w:rsidP="007F386E">
      <w:pPr>
        <w:rPr>
          <w:sz w:val="22"/>
          <w:szCs w:val="22"/>
        </w:rPr>
      </w:pPr>
      <w:r w:rsidRPr="000F0989">
        <w:rPr>
          <w:sz w:val="22"/>
          <w:szCs w:val="22"/>
        </w:rPr>
        <w:t xml:space="preserve">Mr </w:t>
      </w:r>
      <w:proofErr w:type="spellStart"/>
      <w:r w:rsidRPr="000F0989">
        <w:rPr>
          <w:sz w:val="22"/>
          <w:szCs w:val="22"/>
        </w:rPr>
        <w:t>Lesā</w:t>
      </w:r>
      <w:proofErr w:type="spellEnd"/>
      <w:r w:rsidRPr="000F0989">
        <w:rPr>
          <w:sz w:val="22"/>
          <w:szCs w:val="22"/>
        </w:rPr>
        <w:t xml:space="preserve"> followed the standard process for appointments to </w:t>
      </w:r>
      <w:r w:rsidR="000F0989">
        <w:rPr>
          <w:sz w:val="22"/>
          <w:szCs w:val="22"/>
        </w:rPr>
        <w:t xml:space="preserve">the Commission’s </w:t>
      </w:r>
      <w:r w:rsidR="000F0989" w:rsidRPr="000F0989">
        <w:rPr>
          <w:sz w:val="22"/>
          <w:szCs w:val="22"/>
        </w:rPr>
        <w:t>mortality review committees</w:t>
      </w:r>
      <w:r w:rsidR="007F3224">
        <w:rPr>
          <w:sz w:val="22"/>
          <w:szCs w:val="22"/>
        </w:rPr>
        <w:t>, including submitting a CV and providing reference</w:t>
      </w:r>
      <w:r w:rsidR="007B73F9">
        <w:rPr>
          <w:sz w:val="22"/>
          <w:szCs w:val="22"/>
        </w:rPr>
        <w:t>s</w:t>
      </w:r>
      <w:r w:rsidR="007F3224">
        <w:rPr>
          <w:sz w:val="22"/>
          <w:szCs w:val="22"/>
        </w:rPr>
        <w:t>,</w:t>
      </w:r>
      <w:r w:rsidR="00B641F5">
        <w:rPr>
          <w:sz w:val="22"/>
          <w:szCs w:val="22"/>
        </w:rPr>
        <w:t xml:space="preserve"> and </w:t>
      </w:r>
      <w:r w:rsidR="007F3224">
        <w:rPr>
          <w:sz w:val="22"/>
          <w:szCs w:val="22"/>
        </w:rPr>
        <w:t>was deemed to be an appropriate candidate</w:t>
      </w:r>
      <w:r w:rsidR="000E6C32">
        <w:rPr>
          <w:sz w:val="22"/>
          <w:szCs w:val="22"/>
        </w:rPr>
        <w:t xml:space="preserve"> </w:t>
      </w:r>
      <w:proofErr w:type="gramStart"/>
      <w:r w:rsidR="000E6C32">
        <w:rPr>
          <w:sz w:val="22"/>
          <w:szCs w:val="22"/>
        </w:rPr>
        <w:t>on the basis of</w:t>
      </w:r>
      <w:proofErr w:type="gramEnd"/>
      <w:r w:rsidR="000E6C32">
        <w:rPr>
          <w:sz w:val="22"/>
          <w:szCs w:val="22"/>
        </w:rPr>
        <w:t xml:space="preserve"> the material supplied</w:t>
      </w:r>
      <w:r w:rsidR="007743A0">
        <w:rPr>
          <w:sz w:val="22"/>
          <w:szCs w:val="22"/>
        </w:rPr>
        <w:t xml:space="preserve"> and the reference checks undertaken</w:t>
      </w:r>
      <w:r w:rsidR="000E6C32">
        <w:rPr>
          <w:sz w:val="22"/>
          <w:szCs w:val="22"/>
        </w:rPr>
        <w:t>.</w:t>
      </w:r>
    </w:p>
    <w:p w14:paraId="0602CC4C" w14:textId="2DCD71D5" w:rsidR="007F386E" w:rsidRDefault="007F386E" w:rsidP="007F386E">
      <w:pPr>
        <w:rPr>
          <w:i/>
          <w:iCs/>
          <w:sz w:val="22"/>
          <w:szCs w:val="22"/>
        </w:rPr>
      </w:pPr>
      <w:r w:rsidRPr="003A4DA7">
        <w:rPr>
          <w:i/>
          <w:iCs/>
          <w:sz w:val="22"/>
          <w:szCs w:val="22"/>
        </w:rPr>
        <w:br/>
        <w:t xml:space="preserve">- All documents pertaining to Mr Lesā's appointment including a) any CVs, application forms, or statements or information supplied by Mr </w:t>
      </w:r>
      <w:proofErr w:type="spellStart"/>
      <w:r w:rsidRPr="003A4DA7">
        <w:rPr>
          <w:i/>
          <w:iCs/>
          <w:sz w:val="22"/>
          <w:szCs w:val="22"/>
        </w:rPr>
        <w:t>Lesā</w:t>
      </w:r>
      <w:proofErr w:type="spellEnd"/>
      <w:r w:rsidRPr="003A4DA7">
        <w:rPr>
          <w:i/>
          <w:iCs/>
          <w:sz w:val="22"/>
          <w:szCs w:val="22"/>
        </w:rPr>
        <w:t xml:space="preserve"> </w:t>
      </w:r>
      <w:proofErr w:type="gramStart"/>
      <w:r w:rsidRPr="003A4DA7">
        <w:rPr>
          <w:i/>
          <w:iCs/>
          <w:sz w:val="22"/>
          <w:szCs w:val="22"/>
        </w:rPr>
        <w:t>in the course of</w:t>
      </w:r>
      <w:proofErr w:type="gramEnd"/>
      <w:r w:rsidRPr="003A4DA7">
        <w:rPr>
          <w:i/>
          <w:iCs/>
          <w:sz w:val="22"/>
          <w:szCs w:val="22"/>
        </w:rPr>
        <w:t xml:space="preserve"> the appointment process b) any advice or reports produced by the Committee in the process of appointing Mr Lesā.</w:t>
      </w:r>
    </w:p>
    <w:p w14:paraId="4A515007" w14:textId="385679CE" w:rsidR="000C11F9" w:rsidRDefault="000C11F9" w:rsidP="000C11F9">
      <w:pPr>
        <w:pStyle w:val="NoSpacing"/>
        <w:rPr>
          <w:rFonts w:cs="Arial"/>
          <w:sz w:val="22"/>
          <w:szCs w:val="22"/>
        </w:rPr>
      </w:pPr>
      <w:r>
        <w:rPr>
          <w:sz w:val="22"/>
          <w:szCs w:val="22"/>
        </w:rPr>
        <w:t xml:space="preserve">Information still held by the </w:t>
      </w:r>
      <w:r w:rsidRPr="00996571">
        <w:rPr>
          <w:rFonts w:cs="Arial"/>
          <w:sz w:val="22"/>
          <w:szCs w:val="22"/>
        </w:rPr>
        <w:t xml:space="preserve">Commission regarding Mr </w:t>
      </w:r>
      <w:r w:rsidR="00996571" w:rsidRPr="00996571">
        <w:rPr>
          <w:rFonts w:cs="Arial"/>
          <w:sz w:val="22"/>
          <w:szCs w:val="22"/>
        </w:rPr>
        <w:t>Lesā</w:t>
      </w:r>
      <w:r w:rsidR="00996571">
        <w:rPr>
          <w:rFonts w:cs="Arial"/>
          <w:sz w:val="22"/>
          <w:szCs w:val="22"/>
        </w:rPr>
        <w:t>’s appointment is publicly</w:t>
      </w:r>
      <w:r w:rsidRPr="00996571">
        <w:rPr>
          <w:rFonts w:cs="Arial"/>
          <w:sz w:val="22"/>
          <w:szCs w:val="22"/>
        </w:rPr>
        <w:t xml:space="preserve"> available at</w:t>
      </w:r>
      <w:r>
        <w:rPr>
          <w:sz w:val="22"/>
          <w:szCs w:val="22"/>
        </w:rPr>
        <w:t xml:space="preserve"> </w:t>
      </w:r>
      <w:hyperlink r:id="rId15" w:anchor="incoming-128246" w:history="1">
        <w:r w:rsidRPr="00A218E9">
          <w:rPr>
            <w:rStyle w:val="Hyperlink"/>
            <w:rFonts w:cs="Arial"/>
            <w:sz w:val="22"/>
            <w:szCs w:val="22"/>
          </w:rPr>
          <w:t>https://fyi.org.nz/request/31684-fale-andrew-lesa-stuff-investigation-reveals-flawed-cv#incoming-128246</w:t>
        </w:r>
      </w:hyperlink>
      <w:r>
        <w:rPr>
          <w:rFonts w:cs="Arial"/>
          <w:sz w:val="22"/>
          <w:szCs w:val="22"/>
        </w:rPr>
        <w:t xml:space="preserve"> </w:t>
      </w:r>
    </w:p>
    <w:p w14:paraId="10A739D8" w14:textId="77777777" w:rsidR="00D4388D" w:rsidRDefault="00D4388D" w:rsidP="000C11F9">
      <w:pPr>
        <w:pStyle w:val="NoSpacing"/>
        <w:rPr>
          <w:rFonts w:cs="Arial"/>
          <w:sz w:val="22"/>
          <w:szCs w:val="22"/>
        </w:rPr>
      </w:pPr>
    </w:p>
    <w:p w14:paraId="3CEC8744" w14:textId="58107D6A" w:rsidR="00D4388D" w:rsidRPr="000C11F9" w:rsidRDefault="00D4388D" w:rsidP="000C11F9">
      <w:pPr>
        <w:pStyle w:val="NoSpacing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Some information</w:t>
      </w:r>
      <w:r w:rsidR="00CF42DD">
        <w:rPr>
          <w:rFonts w:cs="Arial"/>
          <w:sz w:val="22"/>
          <w:szCs w:val="22"/>
        </w:rPr>
        <w:t xml:space="preserve"> is withheld under s9</w:t>
      </w:r>
      <w:r w:rsidR="00CB12C1">
        <w:rPr>
          <w:rFonts w:cs="Arial"/>
          <w:sz w:val="22"/>
          <w:szCs w:val="22"/>
        </w:rPr>
        <w:t>(2)(a) of the Act</w:t>
      </w:r>
      <w:r w:rsidR="00001B88">
        <w:rPr>
          <w:rFonts w:cs="Arial"/>
          <w:sz w:val="22"/>
          <w:szCs w:val="22"/>
        </w:rPr>
        <w:t xml:space="preserve">, to protect privacy, and under </w:t>
      </w:r>
      <w:r w:rsidR="0067079F">
        <w:rPr>
          <w:rFonts w:cs="Arial"/>
          <w:sz w:val="22"/>
          <w:szCs w:val="22"/>
        </w:rPr>
        <w:t>s18</w:t>
      </w:r>
      <w:r w:rsidR="00601396">
        <w:rPr>
          <w:rFonts w:cs="Arial"/>
          <w:sz w:val="22"/>
          <w:szCs w:val="22"/>
        </w:rPr>
        <w:t>(e), that the information does not exist.</w:t>
      </w:r>
    </w:p>
    <w:p w14:paraId="65529FE8" w14:textId="77777777" w:rsidR="00D60ABA" w:rsidRDefault="000C11F9" w:rsidP="007F386E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05EB636E" w14:textId="7418719E" w:rsidR="007F386E" w:rsidRPr="00D60ABA" w:rsidRDefault="007F386E" w:rsidP="007F386E">
      <w:pPr>
        <w:rPr>
          <w:sz w:val="22"/>
          <w:szCs w:val="22"/>
        </w:rPr>
      </w:pPr>
      <w:r w:rsidRPr="003A4DA7">
        <w:rPr>
          <w:i/>
          <w:iCs/>
          <w:sz w:val="22"/>
          <w:szCs w:val="22"/>
        </w:rPr>
        <w:t xml:space="preserve">- A record of the total amount of funds paid by the Committee to Mr </w:t>
      </w:r>
      <w:proofErr w:type="spellStart"/>
      <w:r w:rsidRPr="003A4DA7">
        <w:rPr>
          <w:i/>
          <w:iCs/>
          <w:sz w:val="22"/>
          <w:szCs w:val="22"/>
        </w:rPr>
        <w:t>Lesā</w:t>
      </w:r>
      <w:proofErr w:type="spellEnd"/>
      <w:r w:rsidRPr="003A4DA7">
        <w:rPr>
          <w:i/>
          <w:iCs/>
          <w:sz w:val="22"/>
          <w:szCs w:val="22"/>
        </w:rPr>
        <w:t xml:space="preserve"> during his appointment.</w:t>
      </w:r>
    </w:p>
    <w:p w14:paraId="50BDE117" w14:textId="78066C39" w:rsidR="00F6071C" w:rsidRDefault="00F6071C" w:rsidP="007F386E">
      <w:pPr>
        <w:rPr>
          <w:sz w:val="22"/>
          <w:szCs w:val="22"/>
        </w:rPr>
      </w:pPr>
      <w:r>
        <w:rPr>
          <w:sz w:val="22"/>
          <w:szCs w:val="22"/>
        </w:rPr>
        <w:t xml:space="preserve">The Commission’s records show that </w:t>
      </w:r>
      <w:r w:rsidR="003627EE">
        <w:rPr>
          <w:sz w:val="22"/>
          <w:szCs w:val="22"/>
        </w:rPr>
        <w:t xml:space="preserve">from 2016 – 2023 </w:t>
      </w:r>
      <w:r w:rsidRPr="00F6071C">
        <w:rPr>
          <w:sz w:val="22"/>
          <w:szCs w:val="22"/>
        </w:rPr>
        <w:t xml:space="preserve">Mr </w:t>
      </w:r>
      <w:proofErr w:type="spellStart"/>
      <w:r w:rsidRPr="00F6071C">
        <w:rPr>
          <w:sz w:val="22"/>
          <w:szCs w:val="22"/>
        </w:rPr>
        <w:t>Lesā</w:t>
      </w:r>
      <w:proofErr w:type="spellEnd"/>
      <w:r w:rsidRPr="00F6071C">
        <w:rPr>
          <w:sz w:val="22"/>
          <w:szCs w:val="22"/>
        </w:rPr>
        <w:t xml:space="preserve"> was paid</w:t>
      </w:r>
      <w:r>
        <w:rPr>
          <w:sz w:val="22"/>
          <w:szCs w:val="22"/>
        </w:rPr>
        <w:t>:</w:t>
      </w:r>
    </w:p>
    <w:p w14:paraId="4ED87C56" w14:textId="779364C7" w:rsidR="00F6071C" w:rsidRPr="00003453" w:rsidRDefault="00B558E3" w:rsidP="00003453">
      <w:pPr>
        <w:pStyle w:val="ListParagraph"/>
        <w:numPr>
          <w:ilvl w:val="0"/>
          <w:numId w:val="3"/>
        </w:numPr>
      </w:pPr>
      <w:r w:rsidRPr="00003453">
        <w:t xml:space="preserve">$14,960 in meeting </w:t>
      </w:r>
      <w:r w:rsidR="00B345CF" w:rsidRPr="00003453">
        <w:t>fees</w:t>
      </w:r>
    </w:p>
    <w:p w14:paraId="22623F2A" w14:textId="5FE1909E" w:rsidR="00B345CF" w:rsidRPr="00003453" w:rsidRDefault="00C07050" w:rsidP="00003453">
      <w:pPr>
        <w:pStyle w:val="ListParagraph"/>
        <w:numPr>
          <w:ilvl w:val="0"/>
          <w:numId w:val="3"/>
        </w:numPr>
      </w:pPr>
      <w:r w:rsidRPr="00003453">
        <w:t xml:space="preserve">$117.91 in </w:t>
      </w:r>
      <w:r w:rsidR="00003453" w:rsidRPr="00003453">
        <w:t>expense reimbursements</w:t>
      </w:r>
    </w:p>
    <w:p w14:paraId="16C9EF25" w14:textId="77777777" w:rsidR="007F386E" w:rsidRDefault="007F386E" w:rsidP="007F386E">
      <w:pPr>
        <w:rPr>
          <w:i/>
          <w:iCs/>
          <w:sz w:val="22"/>
          <w:szCs w:val="22"/>
        </w:rPr>
      </w:pPr>
      <w:r w:rsidRPr="003A4DA7">
        <w:rPr>
          <w:i/>
          <w:iCs/>
          <w:sz w:val="22"/>
          <w:szCs w:val="22"/>
        </w:rPr>
        <w:br/>
        <w:t xml:space="preserve">- How many meetings Mr </w:t>
      </w:r>
      <w:proofErr w:type="spellStart"/>
      <w:r w:rsidRPr="003A4DA7">
        <w:rPr>
          <w:i/>
          <w:iCs/>
          <w:sz w:val="22"/>
          <w:szCs w:val="22"/>
        </w:rPr>
        <w:t>Lesā</w:t>
      </w:r>
      <w:proofErr w:type="spellEnd"/>
      <w:r w:rsidRPr="003A4DA7">
        <w:rPr>
          <w:i/>
          <w:iCs/>
          <w:sz w:val="22"/>
          <w:szCs w:val="22"/>
        </w:rPr>
        <w:t xml:space="preserve"> attended, and how many meetings he did not attend during his appointment.</w:t>
      </w:r>
    </w:p>
    <w:p w14:paraId="128ECA6E" w14:textId="6DF48E3C" w:rsidR="00155C1A" w:rsidRPr="000C11F9" w:rsidRDefault="00B52423" w:rsidP="00155C1A">
      <w:pPr>
        <w:pStyle w:val="NoSpacing"/>
        <w:rPr>
          <w:rFonts w:cs="Arial"/>
          <w:sz w:val="22"/>
          <w:szCs w:val="22"/>
        </w:rPr>
      </w:pPr>
      <w:r>
        <w:rPr>
          <w:sz w:val="22"/>
          <w:szCs w:val="22"/>
        </w:rPr>
        <w:t>Attendance records for Mr</w:t>
      </w:r>
      <w:r w:rsidR="00797901">
        <w:rPr>
          <w:sz w:val="22"/>
          <w:szCs w:val="22"/>
        </w:rPr>
        <w:t xml:space="preserve"> </w:t>
      </w:r>
      <w:proofErr w:type="spellStart"/>
      <w:r w:rsidR="00797901" w:rsidRPr="00F6071C">
        <w:rPr>
          <w:sz w:val="22"/>
          <w:szCs w:val="22"/>
        </w:rPr>
        <w:t>Lesā</w:t>
      </w:r>
      <w:proofErr w:type="spellEnd"/>
      <w:r w:rsidR="00797901">
        <w:rPr>
          <w:sz w:val="22"/>
          <w:szCs w:val="22"/>
        </w:rPr>
        <w:t xml:space="preserve"> show he attended 22 meetings and gave apologies for </w:t>
      </w:r>
      <w:r w:rsidR="00063B41">
        <w:rPr>
          <w:sz w:val="22"/>
          <w:szCs w:val="22"/>
        </w:rPr>
        <w:t>5 meetings</w:t>
      </w:r>
      <w:r w:rsidR="00155C1A">
        <w:rPr>
          <w:rFonts w:cs="Arial"/>
          <w:sz w:val="22"/>
          <w:szCs w:val="22"/>
        </w:rPr>
        <w:t>.</w:t>
      </w:r>
    </w:p>
    <w:p w14:paraId="28B95605" w14:textId="079BA1EC" w:rsidR="007F386E" w:rsidRDefault="007F386E" w:rsidP="007F386E">
      <w:pPr>
        <w:rPr>
          <w:rFonts w:cs="Arial"/>
          <w:sz w:val="22"/>
          <w:szCs w:val="22"/>
          <w:u w:val="single"/>
        </w:rPr>
      </w:pPr>
      <w:r w:rsidRPr="003A4DA7">
        <w:rPr>
          <w:i/>
          <w:iCs/>
          <w:sz w:val="22"/>
          <w:szCs w:val="22"/>
        </w:rPr>
        <w:br/>
        <w:t xml:space="preserve">- Any information/complaints/concerns pertaining to Mr </w:t>
      </w:r>
      <w:proofErr w:type="spellStart"/>
      <w:r w:rsidRPr="003A4DA7">
        <w:rPr>
          <w:i/>
          <w:iCs/>
          <w:sz w:val="22"/>
          <w:szCs w:val="22"/>
        </w:rPr>
        <w:t>Lesā</w:t>
      </w:r>
      <w:proofErr w:type="spellEnd"/>
      <w:r w:rsidRPr="003A4DA7">
        <w:rPr>
          <w:i/>
          <w:iCs/>
          <w:sz w:val="22"/>
          <w:szCs w:val="22"/>
        </w:rPr>
        <w:t xml:space="preserve"> raised with the Committee before, during, or after Mr Lesā's appointment.</w:t>
      </w:r>
    </w:p>
    <w:p w14:paraId="28713815" w14:textId="4834AF46" w:rsidR="007F386E" w:rsidRPr="000C11F9" w:rsidRDefault="00E20940" w:rsidP="00BF7467">
      <w:pPr>
        <w:pStyle w:val="NoSpacing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The Commission is not aware of any </w:t>
      </w:r>
      <w:r w:rsidR="002F3DFD">
        <w:rPr>
          <w:rFonts w:cs="Arial"/>
          <w:sz w:val="22"/>
          <w:szCs w:val="22"/>
        </w:rPr>
        <w:t>complaints or concerns raised with the Committee</w:t>
      </w:r>
      <w:r w:rsidR="00816372">
        <w:rPr>
          <w:rFonts w:cs="Arial"/>
          <w:sz w:val="22"/>
          <w:szCs w:val="22"/>
        </w:rPr>
        <w:t>.</w:t>
      </w:r>
    </w:p>
    <w:sectPr w:rsidR="007F386E" w:rsidRPr="000C11F9" w:rsidSect="00BA5CE6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0" w:h="16840"/>
      <w:pgMar w:top="1440" w:right="1440" w:bottom="1440" w:left="1440" w:header="1417" w:footer="283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B602FC" w14:textId="77777777" w:rsidR="008D12F3" w:rsidRDefault="008D12F3">
      <w:pPr>
        <w:spacing w:after="0"/>
      </w:pPr>
      <w:r>
        <w:separator/>
      </w:r>
    </w:p>
  </w:endnote>
  <w:endnote w:type="continuationSeparator" w:id="0">
    <w:p w14:paraId="627A2FD8" w14:textId="77777777" w:rsidR="008D12F3" w:rsidRDefault="008D12F3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venirLTStd-Roman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C24A85" w14:textId="77777777" w:rsidR="006041D8" w:rsidRDefault="00774FB3">
    <w:pPr>
      <w:pStyle w:val="Footer"/>
      <w:ind w:left="-567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E6BCA24" wp14:editId="6836BE49">
          <wp:simplePos x="0" y="0"/>
          <wp:positionH relativeFrom="page">
            <wp:posOffset>-53731</wp:posOffset>
          </wp:positionH>
          <wp:positionV relativeFrom="paragraph">
            <wp:posOffset>-356235</wp:posOffset>
          </wp:positionV>
          <wp:extent cx="7948295" cy="534670"/>
          <wp:effectExtent l="0" t="0" r="0" b="0"/>
          <wp:wrapNone/>
          <wp:docPr id="57" name="Picture 57" descr="Letterhead_Foot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Letterhead_Foote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48295" cy="5346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FE0C00" w14:textId="08D3749F" w:rsidR="00BA5CE6" w:rsidRDefault="00BA5CE6">
    <w:pPr>
      <w:pStyle w:val="Footer"/>
      <w:rPr>
        <w:noProof/>
      </w:rPr>
    </w:pPr>
    <w:r>
      <w:rPr>
        <w:noProof/>
      </w:rPr>
      <w:drawing>
        <wp:anchor distT="0" distB="0" distL="114300" distR="114300" simplePos="0" relativeHeight="251658242" behindDoc="1" locked="0" layoutInCell="1" allowOverlap="1" wp14:anchorId="36575575" wp14:editId="54F989ED">
          <wp:simplePos x="0" y="0"/>
          <wp:positionH relativeFrom="column">
            <wp:posOffset>-965201</wp:posOffset>
          </wp:positionH>
          <wp:positionV relativeFrom="paragraph">
            <wp:posOffset>-860425</wp:posOffset>
          </wp:positionV>
          <wp:extent cx="7586449" cy="1399540"/>
          <wp:effectExtent l="0" t="0" r="0" b="0"/>
          <wp:wrapNone/>
          <wp:docPr id="7" name="Picture 7" descr="Background patter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 descr="Background pattern&#10;&#10;Description automatically generated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6963"/>
                  <a:stretch/>
                </pic:blipFill>
                <pic:spPr bwMode="auto">
                  <a:xfrm>
                    <a:off x="0" y="0"/>
                    <a:ext cx="7606204" cy="1403184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5C02CEB" w14:textId="07E8CB7F" w:rsidR="00BA5CE6" w:rsidRDefault="00BA5CE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432FB1" w14:textId="306C638F" w:rsidR="00BA5CE6" w:rsidRDefault="00BA5CE6">
    <w:pPr>
      <w:pStyle w:val="Footer"/>
      <w:rPr>
        <w:noProof/>
      </w:rPr>
    </w:pPr>
    <w:r>
      <w:rPr>
        <w:noProof/>
      </w:rPr>
      <w:drawing>
        <wp:anchor distT="0" distB="0" distL="114300" distR="114300" simplePos="0" relativeHeight="251658241" behindDoc="1" locked="0" layoutInCell="1" allowOverlap="1" wp14:anchorId="0429E77B" wp14:editId="4D77FB9B">
          <wp:simplePos x="0" y="0"/>
          <wp:positionH relativeFrom="column">
            <wp:posOffset>-972820</wp:posOffset>
          </wp:positionH>
          <wp:positionV relativeFrom="paragraph">
            <wp:posOffset>-149225</wp:posOffset>
          </wp:positionV>
          <wp:extent cx="7646205" cy="698500"/>
          <wp:effectExtent l="0" t="0" r="0" b="6350"/>
          <wp:wrapNone/>
          <wp:docPr id="6" name="Picture 6" descr="A picture containing graphical user interfac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6" descr="A picture containing graphical user interface&#10;&#10;Description automatically generated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93544"/>
                  <a:stretch/>
                </pic:blipFill>
                <pic:spPr bwMode="auto">
                  <a:xfrm>
                    <a:off x="0" y="0"/>
                    <a:ext cx="7646205" cy="6985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05D7B24" w14:textId="44634C21" w:rsidR="00BA5CE6" w:rsidRDefault="00BA5CE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ECADDF" w14:textId="77777777" w:rsidR="008D12F3" w:rsidRDefault="008D12F3">
      <w:pPr>
        <w:spacing w:after="0"/>
      </w:pPr>
      <w:r>
        <w:separator/>
      </w:r>
    </w:p>
  </w:footnote>
  <w:footnote w:type="continuationSeparator" w:id="0">
    <w:p w14:paraId="6B148339" w14:textId="77777777" w:rsidR="008D12F3" w:rsidRDefault="008D12F3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90EB0B" w14:textId="77777777" w:rsidR="009C4F7E" w:rsidRDefault="009C4F7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F1E7AD" w14:textId="77777777" w:rsidR="009C4F7E" w:rsidRDefault="009C4F7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B0783D" w14:textId="5EDE6382" w:rsidR="0016068B" w:rsidRDefault="0016068B">
    <w:pPr>
      <w:rPr>
        <w:noProof/>
      </w:rPr>
    </w:pPr>
    <w:r>
      <w:rPr>
        <w:noProof/>
      </w:rPr>
      <w:drawing>
        <wp:anchor distT="0" distB="0" distL="114300" distR="114300" simplePos="0" relativeHeight="251658243" behindDoc="1" locked="0" layoutInCell="1" allowOverlap="1" wp14:anchorId="346A5933" wp14:editId="7FBB0A97">
          <wp:simplePos x="0" y="0"/>
          <wp:positionH relativeFrom="page">
            <wp:align>left</wp:align>
          </wp:positionH>
          <wp:positionV relativeFrom="paragraph">
            <wp:posOffset>-905510</wp:posOffset>
          </wp:positionV>
          <wp:extent cx="7560000" cy="1659490"/>
          <wp:effectExtent l="0" t="0" r="3175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/>
                  <a:srcRect t="148" b="148"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65949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A0A7002" w14:textId="07262ECF" w:rsidR="006041D8" w:rsidRDefault="006041D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4321D4"/>
    <w:multiLevelType w:val="hybridMultilevel"/>
    <w:tmpl w:val="F0C08DA2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1A3264"/>
    <w:multiLevelType w:val="hybridMultilevel"/>
    <w:tmpl w:val="BAC2393C"/>
    <w:lvl w:ilvl="0" w:tplc="1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724D90"/>
    <w:multiLevelType w:val="hybridMultilevel"/>
    <w:tmpl w:val="9B3AA2B6"/>
    <w:lvl w:ilvl="0" w:tplc="1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3975642">
    <w:abstractNumId w:val="2"/>
  </w:num>
  <w:num w:numId="2" w16cid:durableId="120274925">
    <w:abstractNumId w:val="1"/>
  </w:num>
  <w:num w:numId="3" w16cid:durableId="9556761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CE6"/>
    <w:rsid w:val="00001B88"/>
    <w:rsid w:val="00003453"/>
    <w:rsid w:val="00030CA8"/>
    <w:rsid w:val="00031571"/>
    <w:rsid w:val="00035955"/>
    <w:rsid w:val="00040216"/>
    <w:rsid w:val="00063B41"/>
    <w:rsid w:val="00076819"/>
    <w:rsid w:val="000916CC"/>
    <w:rsid w:val="000A2317"/>
    <w:rsid w:val="000A7C51"/>
    <w:rsid w:val="000B0058"/>
    <w:rsid w:val="000B07D3"/>
    <w:rsid w:val="000C0466"/>
    <w:rsid w:val="000C11F9"/>
    <w:rsid w:val="000C2F89"/>
    <w:rsid w:val="000C4129"/>
    <w:rsid w:val="000C7CCE"/>
    <w:rsid w:val="000D13A7"/>
    <w:rsid w:val="000E4A03"/>
    <w:rsid w:val="000E6C32"/>
    <w:rsid w:val="000F0989"/>
    <w:rsid w:val="001159D1"/>
    <w:rsid w:val="0011706B"/>
    <w:rsid w:val="0013700D"/>
    <w:rsid w:val="00155C1A"/>
    <w:rsid w:val="0016068B"/>
    <w:rsid w:val="00175F66"/>
    <w:rsid w:val="001808F4"/>
    <w:rsid w:val="001A2152"/>
    <w:rsid w:val="001C46C8"/>
    <w:rsid w:val="001C530F"/>
    <w:rsid w:val="001D3125"/>
    <w:rsid w:val="001D3544"/>
    <w:rsid w:val="001E01B8"/>
    <w:rsid w:val="001F5832"/>
    <w:rsid w:val="0020159E"/>
    <w:rsid w:val="00201E3B"/>
    <w:rsid w:val="002054DD"/>
    <w:rsid w:val="0020594F"/>
    <w:rsid w:val="002164CC"/>
    <w:rsid w:val="00217C31"/>
    <w:rsid w:val="00220A1E"/>
    <w:rsid w:val="002547BB"/>
    <w:rsid w:val="00257804"/>
    <w:rsid w:val="0026091C"/>
    <w:rsid w:val="00275B99"/>
    <w:rsid w:val="00277729"/>
    <w:rsid w:val="0029520E"/>
    <w:rsid w:val="002B3DFD"/>
    <w:rsid w:val="002C17BF"/>
    <w:rsid w:val="002C5C19"/>
    <w:rsid w:val="002D3DC3"/>
    <w:rsid w:val="002F3DFD"/>
    <w:rsid w:val="0030223C"/>
    <w:rsid w:val="00314CF9"/>
    <w:rsid w:val="00325D3F"/>
    <w:rsid w:val="003333B2"/>
    <w:rsid w:val="00360AED"/>
    <w:rsid w:val="003627EE"/>
    <w:rsid w:val="00362D94"/>
    <w:rsid w:val="0036373D"/>
    <w:rsid w:val="0038608E"/>
    <w:rsid w:val="0039074B"/>
    <w:rsid w:val="00392836"/>
    <w:rsid w:val="003A0433"/>
    <w:rsid w:val="003A4696"/>
    <w:rsid w:val="003A4DA7"/>
    <w:rsid w:val="003C58EA"/>
    <w:rsid w:val="003D4C5A"/>
    <w:rsid w:val="004024AE"/>
    <w:rsid w:val="00420CCA"/>
    <w:rsid w:val="00421773"/>
    <w:rsid w:val="00425227"/>
    <w:rsid w:val="00473796"/>
    <w:rsid w:val="004B182A"/>
    <w:rsid w:val="004B2D4D"/>
    <w:rsid w:val="004B4847"/>
    <w:rsid w:val="004D040F"/>
    <w:rsid w:val="004D14A4"/>
    <w:rsid w:val="004D4230"/>
    <w:rsid w:val="004D5F90"/>
    <w:rsid w:val="004E3CFA"/>
    <w:rsid w:val="004F6161"/>
    <w:rsid w:val="00511A18"/>
    <w:rsid w:val="00525802"/>
    <w:rsid w:val="00525884"/>
    <w:rsid w:val="00533C8E"/>
    <w:rsid w:val="0053753C"/>
    <w:rsid w:val="005546DD"/>
    <w:rsid w:val="00557CEB"/>
    <w:rsid w:val="005A2F37"/>
    <w:rsid w:val="005D66C2"/>
    <w:rsid w:val="005D71E5"/>
    <w:rsid w:val="005D7570"/>
    <w:rsid w:val="005E6581"/>
    <w:rsid w:val="005F3FF4"/>
    <w:rsid w:val="00601396"/>
    <w:rsid w:val="006041D8"/>
    <w:rsid w:val="006245C8"/>
    <w:rsid w:val="006460FE"/>
    <w:rsid w:val="00664E35"/>
    <w:rsid w:val="0067079F"/>
    <w:rsid w:val="00676077"/>
    <w:rsid w:val="00681A64"/>
    <w:rsid w:val="006C4C20"/>
    <w:rsid w:val="006E1156"/>
    <w:rsid w:val="006E144D"/>
    <w:rsid w:val="006F53DB"/>
    <w:rsid w:val="00732A29"/>
    <w:rsid w:val="00733D7F"/>
    <w:rsid w:val="00752FA0"/>
    <w:rsid w:val="00763AC2"/>
    <w:rsid w:val="00770D0E"/>
    <w:rsid w:val="00773D08"/>
    <w:rsid w:val="007743A0"/>
    <w:rsid w:val="007746FB"/>
    <w:rsid w:val="00774FB3"/>
    <w:rsid w:val="00793882"/>
    <w:rsid w:val="00797901"/>
    <w:rsid w:val="007A2309"/>
    <w:rsid w:val="007B3E9A"/>
    <w:rsid w:val="007B73F9"/>
    <w:rsid w:val="007F3224"/>
    <w:rsid w:val="007F386E"/>
    <w:rsid w:val="00813C32"/>
    <w:rsid w:val="00816372"/>
    <w:rsid w:val="00825883"/>
    <w:rsid w:val="00831005"/>
    <w:rsid w:val="00844C6C"/>
    <w:rsid w:val="00856586"/>
    <w:rsid w:val="00857879"/>
    <w:rsid w:val="00861FBB"/>
    <w:rsid w:val="0087040A"/>
    <w:rsid w:val="00873D45"/>
    <w:rsid w:val="008936A9"/>
    <w:rsid w:val="008A27D8"/>
    <w:rsid w:val="008C6D26"/>
    <w:rsid w:val="008D12F3"/>
    <w:rsid w:val="008F0B0E"/>
    <w:rsid w:val="008F6736"/>
    <w:rsid w:val="00910DAF"/>
    <w:rsid w:val="00911EE7"/>
    <w:rsid w:val="00920D6D"/>
    <w:rsid w:val="00936607"/>
    <w:rsid w:val="0097414C"/>
    <w:rsid w:val="00996571"/>
    <w:rsid w:val="009A096F"/>
    <w:rsid w:val="009C0282"/>
    <w:rsid w:val="009C4F7E"/>
    <w:rsid w:val="009D1190"/>
    <w:rsid w:val="009D6E4C"/>
    <w:rsid w:val="009D75D0"/>
    <w:rsid w:val="009E7385"/>
    <w:rsid w:val="00A14667"/>
    <w:rsid w:val="00A43EC1"/>
    <w:rsid w:val="00A50D5C"/>
    <w:rsid w:val="00A575DE"/>
    <w:rsid w:val="00A576A5"/>
    <w:rsid w:val="00A95B7C"/>
    <w:rsid w:val="00AE3884"/>
    <w:rsid w:val="00B05E0F"/>
    <w:rsid w:val="00B12288"/>
    <w:rsid w:val="00B27B94"/>
    <w:rsid w:val="00B345CF"/>
    <w:rsid w:val="00B45478"/>
    <w:rsid w:val="00B50B6E"/>
    <w:rsid w:val="00B52423"/>
    <w:rsid w:val="00B558E3"/>
    <w:rsid w:val="00B624EA"/>
    <w:rsid w:val="00B62808"/>
    <w:rsid w:val="00B641F5"/>
    <w:rsid w:val="00B64378"/>
    <w:rsid w:val="00B70B7D"/>
    <w:rsid w:val="00B7418B"/>
    <w:rsid w:val="00B8067B"/>
    <w:rsid w:val="00B80C0A"/>
    <w:rsid w:val="00B91ADB"/>
    <w:rsid w:val="00BA5CE6"/>
    <w:rsid w:val="00BB018F"/>
    <w:rsid w:val="00BB2767"/>
    <w:rsid w:val="00BB31F4"/>
    <w:rsid w:val="00BB409F"/>
    <w:rsid w:val="00BC4B1F"/>
    <w:rsid w:val="00BD0CF1"/>
    <w:rsid w:val="00BD179A"/>
    <w:rsid w:val="00BE0288"/>
    <w:rsid w:val="00BE0E2B"/>
    <w:rsid w:val="00BE2B8F"/>
    <w:rsid w:val="00BE6302"/>
    <w:rsid w:val="00BF7467"/>
    <w:rsid w:val="00C07050"/>
    <w:rsid w:val="00C12285"/>
    <w:rsid w:val="00C12F46"/>
    <w:rsid w:val="00C14D38"/>
    <w:rsid w:val="00C35A3E"/>
    <w:rsid w:val="00C5315A"/>
    <w:rsid w:val="00C56CB7"/>
    <w:rsid w:val="00C6599A"/>
    <w:rsid w:val="00C74CD4"/>
    <w:rsid w:val="00C76F32"/>
    <w:rsid w:val="00C91015"/>
    <w:rsid w:val="00C94ACD"/>
    <w:rsid w:val="00C95BE3"/>
    <w:rsid w:val="00CB12C1"/>
    <w:rsid w:val="00CB2535"/>
    <w:rsid w:val="00CB51CE"/>
    <w:rsid w:val="00CB6D05"/>
    <w:rsid w:val="00CC0C47"/>
    <w:rsid w:val="00CC1CD6"/>
    <w:rsid w:val="00CE16E4"/>
    <w:rsid w:val="00CE28BF"/>
    <w:rsid w:val="00CF42DD"/>
    <w:rsid w:val="00D021A9"/>
    <w:rsid w:val="00D03A7C"/>
    <w:rsid w:val="00D122E7"/>
    <w:rsid w:val="00D2390B"/>
    <w:rsid w:val="00D23D0B"/>
    <w:rsid w:val="00D3459C"/>
    <w:rsid w:val="00D34BD2"/>
    <w:rsid w:val="00D4388D"/>
    <w:rsid w:val="00D527BC"/>
    <w:rsid w:val="00D60A87"/>
    <w:rsid w:val="00D60ABA"/>
    <w:rsid w:val="00D754B0"/>
    <w:rsid w:val="00DD632F"/>
    <w:rsid w:val="00DE5C6C"/>
    <w:rsid w:val="00DF6D62"/>
    <w:rsid w:val="00E019EC"/>
    <w:rsid w:val="00E01B8E"/>
    <w:rsid w:val="00E07286"/>
    <w:rsid w:val="00E20940"/>
    <w:rsid w:val="00E3667C"/>
    <w:rsid w:val="00E4246D"/>
    <w:rsid w:val="00E47EDE"/>
    <w:rsid w:val="00E719D3"/>
    <w:rsid w:val="00E953C2"/>
    <w:rsid w:val="00EA247E"/>
    <w:rsid w:val="00EB410E"/>
    <w:rsid w:val="00ED3BDE"/>
    <w:rsid w:val="00EE7F3C"/>
    <w:rsid w:val="00EF4AEB"/>
    <w:rsid w:val="00EF6D8E"/>
    <w:rsid w:val="00F06AF7"/>
    <w:rsid w:val="00F109E7"/>
    <w:rsid w:val="00F15B2F"/>
    <w:rsid w:val="00F17724"/>
    <w:rsid w:val="00F22E9B"/>
    <w:rsid w:val="00F354D2"/>
    <w:rsid w:val="00F6071C"/>
    <w:rsid w:val="00F7568D"/>
    <w:rsid w:val="00F84139"/>
    <w:rsid w:val="00F93561"/>
    <w:rsid w:val="00FE5E70"/>
    <w:rsid w:val="3CF26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CBBE07F"/>
  <w14:defaultImageDpi w14:val="330"/>
  <w15:docId w15:val="{B95FC68C-F94E-4E6C-91C6-F955B44F9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Times New Roman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2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4D38"/>
    <w:pPr>
      <w:spacing w:after="120" w:line="276" w:lineRule="auto"/>
    </w:pPr>
    <w:rPr>
      <w:rFonts w:ascii="Arial" w:hAnsi="Arial"/>
      <w:sz w:val="24"/>
      <w:szCs w:val="24"/>
      <w:lang w:val="en-N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asicParagraph">
    <w:name w:val="[Basic Paragraph]"/>
    <w:basedOn w:val="Normal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hAnsi="Times-Roman" w:cs="AvenirLTStd-Roman"/>
      <w:color w:val="000000"/>
      <w:lang w:val="en-US"/>
    </w:rPr>
  </w:style>
  <w:style w:type="paragraph" w:styleId="Header">
    <w:name w:val="header"/>
    <w:basedOn w:val="Normal"/>
    <w:unhideWhenUsed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rPr>
      <w:sz w:val="24"/>
      <w:szCs w:val="24"/>
      <w:lang w:val="en-GB"/>
    </w:rPr>
  </w:style>
  <w:style w:type="paragraph" w:styleId="Footer">
    <w:name w:val="footer"/>
    <w:basedOn w:val="Normal"/>
    <w:unhideWhenUsed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semiHidden/>
    <w:rPr>
      <w:sz w:val="24"/>
      <w:szCs w:val="24"/>
      <w:lang w:val="en-GB"/>
    </w:rPr>
  </w:style>
  <w:style w:type="paragraph" w:customStyle="1" w:styleId="contactdetails">
    <w:name w:val="contact details"/>
    <w:basedOn w:val="Normal"/>
    <w:pPr>
      <w:widowControl w:val="0"/>
      <w:tabs>
        <w:tab w:val="left" w:pos="280"/>
        <w:tab w:val="left" w:pos="460"/>
      </w:tabs>
      <w:autoSpaceDE w:val="0"/>
      <w:autoSpaceDN w:val="0"/>
      <w:adjustRightInd w:val="0"/>
      <w:spacing w:after="0" w:line="240" w:lineRule="atLeast"/>
      <w:textAlignment w:val="center"/>
    </w:pPr>
    <w:rPr>
      <w:rFonts w:ascii="AvenirLTStd-Roman" w:eastAsia="Times New Roman" w:hAnsi="AvenirLTStd-Roman" w:cs="AvenirLTStd-Roman"/>
      <w:color w:val="000000"/>
      <w:sz w:val="17"/>
      <w:szCs w:val="17"/>
      <w:lang w:val="en-US" w:bidi="en-US"/>
    </w:rPr>
  </w:style>
  <w:style w:type="paragraph" w:styleId="BodyText">
    <w:name w:val="Body Text"/>
    <w:basedOn w:val="Normal"/>
    <w:link w:val="BodyTextChar"/>
    <w:uiPriority w:val="2"/>
    <w:rsid w:val="001F5832"/>
    <w:pPr>
      <w:spacing w:after="160" w:line="300" w:lineRule="atLeast"/>
    </w:pPr>
    <w:rPr>
      <w:rFonts w:ascii="Calibri" w:eastAsiaTheme="minorHAnsi" w:hAnsi="Calibri" w:cstheme="minorBidi"/>
      <w:color w:val="1E1E1E"/>
      <w:szCs w:val="22"/>
    </w:rPr>
  </w:style>
  <w:style w:type="character" w:customStyle="1" w:styleId="BodyTextChar">
    <w:name w:val="Body Text Char"/>
    <w:basedOn w:val="DefaultParagraphFont"/>
    <w:link w:val="BodyText"/>
    <w:uiPriority w:val="2"/>
    <w:rsid w:val="001F5832"/>
    <w:rPr>
      <w:rFonts w:ascii="Calibri" w:eastAsiaTheme="minorHAnsi" w:hAnsi="Calibri" w:cstheme="minorBidi"/>
      <w:color w:val="1E1E1E"/>
      <w:sz w:val="24"/>
      <w:szCs w:val="22"/>
      <w:lang w:val="en-NZ"/>
    </w:rPr>
  </w:style>
  <w:style w:type="paragraph" w:customStyle="1" w:styleId="BodyText1">
    <w:name w:val="Body Text1"/>
    <w:basedOn w:val="Normal"/>
    <w:uiPriority w:val="2"/>
    <w:rsid w:val="001F5832"/>
    <w:pPr>
      <w:spacing w:after="160" w:line="300" w:lineRule="atLeast"/>
    </w:pPr>
    <w:rPr>
      <w:rFonts w:ascii="Calibri" w:eastAsia="Times New Roman" w:hAnsi="Calibri"/>
      <w:color w:val="1E1E1E"/>
      <w:szCs w:val="22"/>
    </w:rPr>
  </w:style>
  <w:style w:type="paragraph" w:styleId="Revision">
    <w:name w:val="Revision"/>
    <w:hidden/>
    <w:uiPriority w:val="99"/>
    <w:semiHidden/>
    <w:rsid w:val="005E6581"/>
    <w:rPr>
      <w:rFonts w:ascii="Arial" w:hAnsi="Arial"/>
      <w:sz w:val="22"/>
      <w:szCs w:val="24"/>
      <w:lang w:val="en-NZ"/>
    </w:rPr>
  </w:style>
  <w:style w:type="paragraph" w:styleId="ListParagraph">
    <w:name w:val="List Paragraph"/>
    <w:basedOn w:val="Normal"/>
    <w:uiPriority w:val="34"/>
    <w:qFormat/>
    <w:rsid w:val="0011706B"/>
    <w:pPr>
      <w:ind w:left="720"/>
    </w:pPr>
    <w:rPr>
      <w:rFonts w:eastAsiaTheme="minorHAnsi" w:cstheme="minorBidi"/>
      <w:sz w:val="22"/>
      <w:szCs w:val="22"/>
    </w:rPr>
  </w:style>
  <w:style w:type="paragraph" w:customStyle="1" w:styleId="TeThHauorabodytext">
    <w:name w:val="Te Tāhū Hauora body text"/>
    <w:basedOn w:val="Normal"/>
    <w:qFormat/>
    <w:rsid w:val="0011706B"/>
    <w:rPr>
      <w:rFonts w:eastAsiaTheme="minorHAnsi" w:cs="Arial"/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11706B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B3E9A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936607"/>
    <w:rPr>
      <w:rFonts w:ascii="Arial" w:hAnsi="Arial"/>
      <w:sz w:val="24"/>
      <w:szCs w:val="24"/>
      <w:lang w:val="en-NZ"/>
    </w:rPr>
  </w:style>
  <w:style w:type="character" w:styleId="FollowedHyperlink">
    <w:name w:val="FollowedHyperlink"/>
    <w:basedOn w:val="DefaultParagraphFont"/>
    <w:uiPriority w:val="99"/>
    <w:semiHidden/>
    <w:unhideWhenUsed/>
    <w:rsid w:val="009C4F7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51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3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7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ombudsman.parliament.nz/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tyles" Target="styles.xml"/><Relationship Id="rId12" Type="http://schemas.openxmlformats.org/officeDocument/2006/relationships/hyperlink" Target="mailto:fyi-request-31984-c92eb036@requests.fyi.org.nz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https://fyi.org.nz/request/31684-fale-andrew-lesa-stuff-investigation-reveals-flawed-cv" TargetMode="External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1.png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emery\OneDrive%20-%20Health%20Quality%20Safety%20Commission\Documents\Letterhead%20and%20follow-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MS document" ma:contentTypeID="0x010100464BB556B3337A48846236E9064FB9CC010012E00E0E4230E143B12228FF383B36A8" ma:contentTypeVersion="33" ma:contentTypeDescription="Use this content type to classify and store documents on HQSC DMS website" ma:contentTypeScope="" ma:versionID="842a7ae14a291a8647ddf2c40bfa4218">
  <xsd:schema xmlns:xsd="http://www.w3.org/2001/XMLSchema" xmlns:xs="http://www.w3.org/2001/XMLSchema" xmlns:p="http://schemas.microsoft.com/office/2006/metadata/properties" xmlns:ns3="b4ae1ce9-4b7d-4317-b4a4-4e9445e15b70" xmlns:ns4="bef9904b-9bca-4a1b-aca3-78dad2044d15" targetNamespace="http://schemas.microsoft.com/office/2006/metadata/properties" ma:root="true" ma:fieldsID="3a219cf2443d0941b973c5388ecbd760" ns3:_="" ns4:_="">
    <xsd:import namespace="b4ae1ce9-4b7d-4317-b4a4-4e9445e15b70"/>
    <xsd:import namespace="bef9904b-9bca-4a1b-aca3-78dad2044d1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_dlc_DocId" minOccurs="0"/>
                <xsd:element ref="ns4:_dlc_DocIdUrl" minOccurs="0"/>
                <xsd:element ref="ns4:_dlc_DocIdPersistId" minOccurs="0"/>
                <xsd:element ref="ns3:MediaServiceObjectDetectorVersions" minOccurs="0"/>
                <xsd:element ref="ns3:MediaServiceSearchProperties" minOccurs="0"/>
                <xsd:element ref="ns3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ae1ce9-4b7d-4317-b4a4-4e9445e15b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5f067919-d045-4b34-bd75-563914e9451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f9904b-9bca-4a1b-aca3-78dad2044d15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dlc_DocId" ma:index="20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21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2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7" nillable="true" ma:displayName="Taxonomy Catch All Column" ma:hidden="true" ma:list="{f8c5b675-de27-4cd5-ba4f-445a4593c8a0}" ma:internalName="TaxCatchAll" ma:showField="CatchAllData" ma:web="bef9904b-9bca-4a1b-aca3-78dad2044d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8" ma:displayName="Author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bef9904b-9bca-4a1b-aca3-78dad2044d15">DOCS-320620954-15582</_dlc_DocId>
    <_dlc_DocIdUrl xmlns="bef9904b-9bca-4a1b-aca3-78dad2044d15">
      <Url>https://hqsc.sharepoint.com/sites/dms-admin/_layouts/15/DocIdRedir.aspx?ID=DOCS-320620954-15582</Url>
      <Description>DOCS-320620954-15582</Description>
    </_dlc_DocIdUrl>
    <lcf76f155ced4ddcb4097134ff3c332f xmlns="b4ae1ce9-4b7d-4317-b4a4-4e9445e15b70">
      <Terms xmlns="http://schemas.microsoft.com/office/infopath/2007/PartnerControls"/>
    </lcf76f155ced4ddcb4097134ff3c332f>
    <TaxCatchAll xmlns="bef9904b-9bca-4a1b-aca3-78dad2044d1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haredContentType xmlns="Microsoft.SharePoint.Taxonomy.ContentTypeSync" SourceId="5f067919-d045-4b34-bd75-563914e94517" ContentTypeId="0x010100464BB556B3337A48846236E9064FB9CC01" PreviousValue="false"/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B0E4DE16-D663-4D44-AB93-199DAC091D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4ae1ce9-4b7d-4317-b4a4-4e9445e15b70"/>
    <ds:schemaRef ds:uri="bef9904b-9bca-4a1b-aca3-78dad2044d1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EE4C431-E502-41EB-B617-7D1F805EBA61}">
  <ds:schemaRefs>
    <ds:schemaRef ds:uri="http://schemas.microsoft.com/office/2006/metadata/properties"/>
    <ds:schemaRef ds:uri="http://schemas.microsoft.com/office/infopath/2007/PartnerControls"/>
    <ds:schemaRef ds:uri="bef9904b-9bca-4a1b-aca3-78dad2044d15"/>
    <ds:schemaRef ds:uri="b4ae1ce9-4b7d-4317-b4a4-4e9445e15b70"/>
  </ds:schemaRefs>
</ds:datastoreItem>
</file>

<file path=customXml/itemProps3.xml><?xml version="1.0" encoding="utf-8"?>
<ds:datastoreItem xmlns:ds="http://schemas.openxmlformats.org/officeDocument/2006/customXml" ds:itemID="{BCA3D0AC-933C-42B6-A2B7-9BC0F882CCD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42B0DB8-EEAE-4C7E-8F34-3E279A4213DB}">
  <ds:schemaRefs>
    <ds:schemaRef ds:uri="Microsoft.SharePoint.Taxonomy.ContentTypeSync"/>
  </ds:schemaRefs>
</ds:datastoreItem>
</file>

<file path=customXml/itemProps5.xml><?xml version="1.0" encoding="utf-8"?>
<ds:datastoreItem xmlns:ds="http://schemas.openxmlformats.org/officeDocument/2006/customXml" ds:itemID="{3A5A2EFF-D092-4C37-A6CC-1F16494E66FC}">
  <ds:schemaRefs>
    <ds:schemaRef ds:uri="http://schemas.microsoft.com/sharepoint/events"/>
  </ds:schemaRefs>
</ds:datastoreItem>
</file>

<file path=docMetadata/LabelInfo.xml><?xml version="1.0" encoding="utf-8"?>
<clbl:labelList xmlns:clbl="http://schemas.microsoft.com/office/2020/mipLabelMetadata">
  <clbl:label id="{701cefdf-35f4-4444-8638-55f0e12ab1c4}" enabled="0" method="" siteId="{701cefdf-35f4-4444-8638-55f0e12ab1c4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Letterhead and follow-on template</Template>
  <TotalTime>84</TotalTime>
  <Pages>1</Pages>
  <Words>498</Words>
  <Characters>2930</Characters>
  <Application>Microsoft Office Word</Application>
  <DocSecurity>0</DocSecurity>
  <Lines>68</Lines>
  <Paragraphs>19</Paragraphs>
  <ScaleCrop>false</ScaleCrop>
  <Company>U Group</Company>
  <LinksUpToDate>false</LinksUpToDate>
  <CharactersWithSpaces>3409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Jocasta Whittingham</dc:creator>
  <cp:keywords/>
  <cp:lastModifiedBy>Adrian Portis</cp:lastModifiedBy>
  <cp:revision>50</cp:revision>
  <dcterms:created xsi:type="dcterms:W3CDTF">2026-01-04T21:29:00Z</dcterms:created>
  <dcterms:modified xsi:type="dcterms:W3CDTF">2026-02-03T21:26:00Z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d57f2278-8a0d-4d78-a7d2-ed48877fbdcf</vt:lpwstr>
  </property>
  <property fmtid="{D5CDD505-2E9C-101B-9397-08002B2CF9AE}" pid="3" name="ContentTypeId">
    <vt:lpwstr>0x010100464BB556B3337A48846236E9064FB9CC010012E00E0E4230E143B12228FF383B36A8</vt:lpwstr>
  </property>
  <property fmtid="{D5CDD505-2E9C-101B-9397-08002B2CF9AE}" pid="4" name="MediaServiceImageTags">
    <vt:lpwstr/>
  </property>
</Properties>
</file>